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ayout"/>
        <w:tblW w:w="15524" w:type="dxa"/>
        <w:jc w:val="center"/>
        <w:tblLayout w:type="fixed"/>
        <w:tblLook w:val="04A0" w:firstRow="1" w:lastRow="0" w:firstColumn="1" w:lastColumn="0" w:noHBand="0" w:noVBand="1"/>
        <w:tblDescription w:val="Brochure – layouttabel"/>
      </w:tblPr>
      <w:tblGrid>
        <w:gridCol w:w="4820"/>
        <w:gridCol w:w="5528"/>
        <w:gridCol w:w="5176"/>
      </w:tblGrid>
      <w:tr w:rsidR="00307EC9" w14:paraId="2541FD87" w14:textId="77777777" w:rsidTr="005E4B98">
        <w:trPr>
          <w:jc w:val="center"/>
        </w:trPr>
        <w:tc>
          <w:tcPr>
            <w:tcW w:w="4820" w:type="dxa"/>
            <w:tcMar>
              <w:right w:w="720" w:type="dxa"/>
            </w:tcMar>
          </w:tcPr>
          <w:p w14:paraId="4FF3B2FC" w14:textId="7147CD13" w:rsidR="00307EC9" w:rsidRDefault="00307EC9"/>
          <w:p w14:paraId="5F042873" w14:textId="402A2862" w:rsidR="00DE00AD" w:rsidRDefault="00B15F1A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24"/>
                <w:szCs w:val="24"/>
              </w:rPr>
            </w:pPr>
            <w:r w:rsidRPr="00DE00AD">
              <w:rPr>
                <w:rFonts w:ascii="Gill Sans MT" w:hAnsi="Gill Sans MT"/>
                <w:b/>
                <w:bCs/>
                <w:color w:val="B33536" w:themeColor="accent2"/>
                <w:sz w:val="24"/>
                <w:szCs w:val="24"/>
              </w:rPr>
              <w:t>NOTATER</w:t>
            </w:r>
            <w:r w:rsidR="00F00662" w:rsidRPr="00DE00AD">
              <w:rPr>
                <w:rFonts w:ascii="Gill Sans MT" w:hAnsi="Gill Sans MT"/>
                <w:b/>
                <w:bCs/>
                <w:color w:val="B33536" w:themeColor="accent2"/>
                <w:sz w:val="24"/>
                <w:szCs w:val="24"/>
              </w:rPr>
              <w:t xml:space="preserve"> OG</w:t>
            </w:r>
            <w:r w:rsidR="00DE00AD">
              <w:rPr>
                <w:rFonts w:ascii="Gill Sans MT" w:hAnsi="Gill Sans MT"/>
                <w:b/>
                <w:bCs/>
                <w:color w:val="B33536" w:themeColor="accent2"/>
                <w:sz w:val="24"/>
                <w:szCs w:val="24"/>
              </w:rPr>
              <w:t xml:space="preserve"> S</w:t>
            </w:r>
            <w:r w:rsidR="00F00662" w:rsidRPr="00DE00AD">
              <w:rPr>
                <w:rFonts w:ascii="Gill Sans MT" w:hAnsi="Gill Sans MT"/>
                <w:b/>
                <w:bCs/>
                <w:color w:val="B33536" w:themeColor="accent2"/>
                <w:sz w:val="24"/>
                <w:szCs w:val="24"/>
              </w:rPr>
              <w:t>PØRGSMÅL</w:t>
            </w:r>
            <w:r w:rsidR="009127A5">
              <w:rPr>
                <w:rFonts w:ascii="Gill Sans MT" w:hAnsi="Gill Sans MT"/>
                <w:b/>
                <w:bCs/>
                <w:color w:val="B33536" w:themeColor="accent2"/>
                <w:sz w:val="24"/>
                <w:szCs w:val="24"/>
              </w:rPr>
              <w:t xml:space="preserve"> </w:t>
            </w:r>
            <w:r w:rsidR="00100C8C">
              <w:rPr>
                <w:rFonts w:ascii="Gill Sans MT" w:hAnsi="Gill Sans MT"/>
                <w:b/>
                <w:bCs/>
                <w:color w:val="B33536" w:themeColor="accent2"/>
                <w:sz w:val="24"/>
                <w:szCs w:val="24"/>
              </w:rPr>
              <w:t xml:space="preserve">/ </w:t>
            </w:r>
            <w:r w:rsidR="00DE00AD" w:rsidRPr="00DE00AD">
              <w:rPr>
                <w:rFonts w:ascii="Gill Sans MT" w:hAnsi="Gill Sans MT"/>
                <w:b/>
                <w:bCs/>
                <w:color w:val="B33536" w:themeColor="accent2"/>
                <w:sz w:val="24"/>
                <w:szCs w:val="24"/>
              </w:rPr>
              <w:t>FORANDRINGSGRUPPEN</w:t>
            </w:r>
          </w:p>
          <w:p w14:paraId="2C5C205A" w14:textId="74F765B8" w:rsidR="00100C8C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24"/>
                <w:szCs w:val="24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6FDC640E">
                <v:rect id="_x0000_i1025" style="width:0;height:1.5pt" o:hralign="center" o:hrstd="t" o:hr="t" fillcolor="#a0a0a0" stroked="f"/>
              </w:pict>
            </w:r>
          </w:p>
          <w:p w14:paraId="31CF577D" w14:textId="4E1E9C27" w:rsidR="00100C8C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2D69C7B1">
                <v:rect id="_x0000_i1026" style="width:0;height:1.5pt" o:hralign="center" o:hrstd="t" o:hr="t" fillcolor="#a0a0a0" stroked="f"/>
              </w:pict>
            </w:r>
          </w:p>
          <w:p w14:paraId="75E38C75" w14:textId="2D867B88" w:rsidR="009230D2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1B3DEEF8">
                <v:rect id="_x0000_i1027" style="width:0;height:1.5pt" o:hralign="center" o:hrstd="t" o:hr="t" fillcolor="#a0a0a0" stroked="f"/>
              </w:pict>
            </w:r>
          </w:p>
          <w:p w14:paraId="64CD7F44" w14:textId="374E3460" w:rsidR="00B15F1A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2CF7BE59">
                <v:rect id="_x0000_i1028" style="width:0;height:1.5pt" o:hralign="center" o:hrstd="t" o:hr="t" fillcolor="#a0a0a0" stroked="f"/>
              </w:pict>
            </w:r>
          </w:p>
          <w:p w14:paraId="62818F1D" w14:textId="77777777" w:rsidR="00B15F1A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7CB3000B">
                <v:rect id="_x0000_i1029" style="width:0;height:1.5pt" o:hralign="center" o:hrstd="t" o:hr="t" fillcolor="#a0a0a0" stroked="f"/>
              </w:pict>
            </w:r>
          </w:p>
          <w:p w14:paraId="2FE2ABDB" w14:textId="77777777" w:rsidR="00BB7F3B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6E341DAD">
                <v:rect id="_x0000_i1030" style="width:0;height:1.5pt" o:hralign="center" o:hrstd="t" o:hr="t" fillcolor="#a0a0a0" stroked="f"/>
              </w:pict>
            </w:r>
          </w:p>
          <w:p w14:paraId="2B985BD4" w14:textId="77777777" w:rsidR="00BB7F3B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2504273C">
                <v:rect id="_x0000_i1031" style="width:0;height:1.5pt" o:hralign="center" o:hrstd="t" o:hr="t" fillcolor="#a0a0a0" stroked="f"/>
              </w:pict>
            </w:r>
          </w:p>
          <w:p w14:paraId="36CB4850" w14:textId="77777777" w:rsidR="00BB7F3B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086BE56B">
                <v:rect id="_x0000_i1032" style="width:0;height:1.5pt" o:hralign="center" o:hrstd="t" o:hr="t" fillcolor="#a0a0a0" stroked="f"/>
              </w:pict>
            </w:r>
          </w:p>
          <w:p w14:paraId="360B6602" w14:textId="77777777" w:rsidR="00BB7F3B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0D57956D">
                <v:rect id="_x0000_i1033" style="width:0;height:1.5pt" o:hralign="center" o:hrstd="t" o:hr="t" fillcolor="#a0a0a0" stroked="f"/>
              </w:pict>
            </w:r>
          </w:p>
          <w:p w14:paraId="34A445D2" w14:textId="77777777" w:rsidR="00BB7F3B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76D06FB6">
                <v:rect id="_x0000_i1034" style="width:0;height:1.5pt" o:hralign="center" o:hrstd="t" o:hr="t" fillcolor="#a0a0a0" stroked="f"/>
              </w:pict>
            </w:r>
          </w:p>
          <w:p w14:paraId="760843BD" w14:textId="77777777" w:rsidR="00BB7F3B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76BA551D">
                <v:rect id="_x0000_i1035" style="width:0;height:1.5pt" o:hralign="center" o:hrstd="t" o:hr="t" fillcolor="#a0a0a0" stroked="f"/>
              </w:pict>
            </w:r>
          </w:p>
          <w:p w14:paraId="30C651C3" w14:textId="77777777" w:rsidR="00BB7F3B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2D823EF1">
                <v:rect id="_x0000_i1036" style="width:0;height:1.5pt" o:hralign="center" o:hrstd="t" o:hr="t" fillcolor="#a0a0a0" stroked="f"/>
              </w:pict>
            </w:r>
          </w:p>
          <w:p w14:paraId="53BD7586" w14:textId="2CEEDD99" w:rsidR="00BB7F3B" w:rsidRPr="00B15F1A" w:rsidRDefault="0028548B" w:rsidP="008422E8">
            <w:pPr>
              <w:pStyle w:val="Opstilling-punkttegn"/>
              <w:numPr>
                <w:ilvl w:val="0"/>
                <w:numId w:val="0"/>
              </w:numPr>
              <w:spacing w:line="264" w:lineRule="auto"/>
              <w:ind w:left="288"/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</w:pPr>
            <w:r>
              <w:rPr>
                <w:rFonts w:ascii="Gill Sans MT" w:hAnsi="Gill Sans MT"/>
                <w:b/>
                <w:bCs/>
                <w:color w:val="B33536" w:themeColor="accent2"/>
                <w:sz w:val="32"/>
                <w:szCs w:val="32"/>
              </w:rPr>
              <w:pict w14:anchorId="4C27C64A">
                <v:rect id="_x0000_i1037" style="width:0;height:1.5pt" o:hralign="center" o:hrstd="t" o:hr="t" fillcolor="#a0a0a0" stroked="f"/>
              </w:pict>
            </w:r>
          </w:p>
        </w:tc>
        <w:tc>
          <w:tcPr>
            <w:tcW w:w="5528" w:type="dxa"/>
            <w:tcMar>
              <w:left w:w="720" w:type="dxa"/>
              <w:right w:w="720" w:type="dxa"/>
            </w:tcMar>
          </w:tcPr>
          <w:tbl>
            <w:tblPr>
              <w:tblStyle w:val="Tabellayout"/>
              <w:tblW w:w="4134" w:type="dxa"/>
              <w:tblLayout w:type="fixed"/>
              <w:tblLook w:val="04A0" w:firstRow="1" w:lastRow="0" w:firstColumn="1" w:lastColumn="0" w:noHBand="0" w:noVBand="1"/>
              <w:tblDescription w:val="Layouttabel"/>
            </w:tblPr>
            <w:tblGrid>
              <w:gridCol w:w="4134"/>
            </w:tblGrid>
            <w:tr w:rsidR="00307EC9" w14:paraId="47FB211B" w14:textId="77777777" w:rsidTr="00D968FE">
              <w:trPr>
                <w:trHeight w:hRule="exact" w:val="6196"/>
              </w:trPr>
              <w:tc>
                <w:tcPr>
                  <w:tcW w:w="50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FA5E1" w14:textId="4D10F978" w:rsidR="00307EC9" w:rsidRDefault="00307EC9" w:rsidP="00BA37D2">
                  <w:pPr>
                    <w:jc w:val="center"/>
                    <w:rPr>
                      <w:noProof/>
                    </w:rPr>
                  </w:pPr>
                </w:p>
                <w:tbl>
                  <w:tblPr>
                    <w:tblStyle w:val="Tabellayout"/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24"/>
                  </w:tblGrid>
                  <w:tr w:rsidR="004F19A6" w:rsidRPr="00F531C9" w14:paraId="7679C281" w14:textId="77777777" w:rsidTr="0008759E">
                    <w:trPr>
                      <w:trHeight w:hRule="exact" w:val="4066"/>
                    </w:trPr>
                    <w:tc>
                      <w:tcPr>
                        <w:tcW w:w="5000" w:type="pct"/>
                        <w:vAlign w:val="bottom"/>
                      </w:tcPr>
                      <w:p w14:paraId="3C8286CA" w14:textId="401849C9" w:rsidR="004F19A6" w:rsidRPr="00F531C9" w:rsidRDefault="008B10C4" w:rsidP="00724D7B">
                        <w:pPr>
                          <w:ind w:left="13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984A14" wp14:editId="79963265">
                              <wp:extent cx="2428189" cy="1841500"/>
                              <wp:effectExtent l="0" t="0" r="0" b="6350"/>
                              <wp:docPr id="5" name="Billed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6021" cy="18701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3F7CADE" w14:textId="400D6DDC" w:rsidR="007800A7" w:rsidRDefault="007800A7" w:rsidP="006212B8">
                  <w:pPr>
                    <w:tabs>
                      <w:tab w:val="left" w:pos="2155"/>
                      <w:tab w:val="left" w:pos="3420"/>
                      <w:tab w:val="left" w:pos="5220"/>
                      <w:tab w:val="left" w:pos="7200"/>
                    </w:tabs>
                    <w:spacing w:line="240" w:lineRule="auto"/>
                    <w:jc w:val="center"/>
                    <w:rPr>
                      <w:rFonts w:ascii="Arial Narrow" w:hAnsi="Arial Narrow" w:cs="Arial"/>
                      <w:b/>
                      <w:bCs/>
                      <w:iCs/>
                      <w:color w:val="0F4D95"/>
                      <w:sz w:val="18"/>
                      <w:szCs w:val="18"/>
                    </w:rPr>
                  </w:pPr>
                  <w:r w:rsidRPr="00531A7A">
                    <w:rPr>
                      <w:rFonts w:ascii="Arial Narrow" w:hAnsi="Arial Narrow" w:cs="Arial"/>
                      <w:b/>
                      <w:bCs/>
                      <w:iCs/>
                      <w:color w:val="0F4D95"/>
                      <w:sz w:val="18"/>
                      <w:szCs w:val="18"/>
                    </w:rPr>
                    <w:t xml:space="preserve">Blå Kors </w:t>
                  </w:r>
                  <w:r>
                    <w:rPr>
                      <w:rFonts w:ascii="Arial Narrow" w:hAnsi="Arial Narrow" w:cs="Arial"/>
                      <w:b/>
                      <w:bCs/>
                      <w:iCs/>
                      <w:color w:val="0F4D95"/>
                      <w:sz w:val="18"/>
                      <w:szCs w:val="18"/>
                    </w:rPr>
                    <w:t>Humlebæk</w:t>
                  </w:r>
                </w:p>
                <w:p w14:paraId="442E768F" w14:textId="6363038D" w:rsidR="007800A7" w:rsidRPr="00531A7A" w:rsidRDefault="007800A7" w:rsidP="006212B8">
                  <w:pPr>
                    <w:tabs>
                      <w:tab w:val="left" w:pos="2155"/>
                      <w:tab w:val="left" w:pos="3420"/>
                      <w:tab w:val="left" w:pos="5220"/>
                      <w:tab w:val="left" w:pos="7200"/>
                    </w:tabs>
                    <w:spacing w:line="240" w:lineRule="auto"/>
                    <w:jc w:val="center"/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</w:rPr>
                    <w:t>Humlebæk Strandvej 11</w:t>
                  </w:r>
                  <w:r w:rsidR="00524853"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</w:rPr>
                    <w:t>, 3</w:t>
                  </w:r>
                  <w:r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</w:rPr>
                    <w:t>050 Humlebæk</w:t>
                  </w:r>
                </w:p>
                <w:p w14:paraId="6732DCDD" w14:textId="6B37BE39" w:rsidR="004B60AE" w:rsidRDefault="007800A7" w:rsidP="00524853">
                  <w:pPr>
                    <w:tabs>
                      <w:tab w:val="left" w:pos="2155"/>
                      <w:tab w:val="left" w:pos="3420"/>
                      <w:tab w:val="left" w:pos="5220"/>
                      <w:tab w:val="left" w:pos="7200"/>
                    </w:tabs>
                    <w:spacing w:line="240" w:lineRule="auto"/>
                    <w:jc w:val="center"/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</w:rPr>
                    <w:t>T</w:t>
                  </w:r>
                  <w:r w:rsidRPr="004E1D9A"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</w:rPr>
                    <w:t xml:space="preserve">lf. 49 13 06 04 </w:t>
                  </w:r>
                  <w:r w:rsidR="000E0A70"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</w:rPr>
                    <w:t>h</w:t>
                  </w:r>
                  <w:r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  <w:lang w:val="en-US"/>
                    </w:rPr>
                    <w:t>um@blaa</w:t>
                  </w:r>
                  <w:r w:rsidRPr="00AB6D76"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  <w:lang w:val="en-US"/>
                    </w:rPr>
                    <w:t>kors.dk</w:t>
                  </w:r>
                  <w:r w:rsidRPr="00531A7A"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  <w:lang w:val="en-US"/>
                    </w:rPr>
                    <w:t xml:space="preserve">  </w:t>
                  </w:r>
                </w:p>
                <w:p w14:paraId="6368D689" w14:textId="04BCB99F" w:rsidR="00FA1C0E" w:rsidRPr="00FA1C0E" w:rsidRDefault="004B60AE" w:rsidP="00524853">
                  <w:pPr>
                    <w:tabs>
                      <w:tab w:val="left" w:pos="2155"/>
                      <w:tab w:val="left" w:pos="3420"/>
                      <w:tab w:val="left" w:pos="5220"/>
                      <w:tab w:val="left" w:pos="7200"/>
                    </w:tabs>
                    <w:spacing w:line="240" w:lineRule="auto"/>
                    <w:jc w:val="center"/>
                  </w:pPr>
                  <w:r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  <w:lang w:val="en-US"/>
                    </w:rPr>
                    <w:t>w</w:t>
                  </w:r>
                  <w:r w:rsidR="007800A7" w:rsidRPr="00AB6D76"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  <w:lang w:val="en-US"/>
                    </w:rPr>
                    <w:t>w</w:t>
                  </w:r>
                  <w:r w:rsidR="007800A7"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  <w:lang w:val="en-US"/>
                    </w:rPr>
                    <w:t>w.bl</w:t>
                  </w:r>
                  <w:r w:rsidR="00353DB9">
                    <w:rPr>
                      <w:rFonts w:ascii="Arial Narrow" w:hAnsi="Arial Narrow" w:cs="Arial"/>
                      <w:iCs/>
                      <w:color w:val="0F4D95"/>
                      <w:sz w:val="18"/>
                      <w:szCs w:val="18"/>
                      <w:lang w:val="en-US"/>
                    </w:rPr>
                    <w:t>aakors.dk</w:t>
                  </w:r>
                </w:p>
              </w:tc>
            </w:tr>
            <w:tr w:rsidR="00307EC9" w:rsidRPr="00F531C9" w14:paraId="16B2E192" w14:textId="77777777" w:rsidTr="00D968FE">
              <w:trPr>
                <w:trHeight w:hRule="exact" w:val="3550"/>
              </w:trPr>
              <w:tc>
                <w:tcPr>
                  <w:tcW w:w="5000" w:type="pct"/>
                  <w:tcBorders>
                    <w:top w:val="single" w:sz="4" w:space="0" w:color="auto"/>
                  </w:tcBorders>
                  <w:vAlign w:val="bottom"/>
                </w:tcPr>
                <w:tbl>
                  <w:tblPr>
                    <w:tblStyle w:val="Tabellayout"/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34"/>
                  </w:tblGrid>
                  <w:tr w:rsidR="00F531C9" w:rsidRPr="00F531C9" w14:paraId="3C34E1CC" w14:textId="77777777" w:rsidTr="00F531C9">
                    <w:trPr>
                      <w:trHeight w:hRule="exact" w:val="4066"/>
                    </w:trPr>
                    <w:tc>
                      <w:tcPr>
                        <w:tcW w:w="5000" w:type="pct"/>
                        <w:vAlign w:val="bottom"/>
                      </w:tcPr>
                      <w:p w14:paraId="5D345886" w14:textId="77777777" w:rsidR="00F531C9" w:rsidRPr="00F531C9" w:rsidRDefault="00F531C9" w:rsidP="00F531C9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2C14028F" w14:textId="77777777" w:rsidR="00307EC9" w:rsidRPr="00F531C9" w:rsidRDefault="00307EC9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7846BAA" w14:textId="77777777" w:rsidR="00307EC9" w:rsidRDefault="00307EC9"/>
        </w:tc>
        <w:tc>
          <w:tcPr>
            <w:tcW w:w="5176" w:type="dxa"/>
            <w:tcMar>
              <w:left w:w="720" w:type="dxa"/>
            </w:tcMar>
          </w:tcPr>
          <w:tbl>
            <w:tblPr>
              <w:tblStyle w:val="Tabellayout"/>
              <w:tblW w:w="5337" w:type="pct"/>
              <w:tblLayout w:type="fixed"/>
              <w:tblLook w:val="04A0" w:firstRow="1" w:lastRow="0" w:firstColumn="1" w:lastColumn="0" w:noHBand="0" w:noVBand="1"/>
              <w:tblDescription w:val="Layouttabel"/>
            </w:tblPr>
            <w:tblGrid>
              <w:gridCol w:w="4756"/>
            </w:tblGrid>
            <w:tr w:rsidR="00307EC9" w14:paraId="08615D5C" w14:textId="77777777" w:rsidTr="00990787">
              <w:trPr>
                <w:trHeight w:hRule="exact" w:val="1412"/>
              </w:trPr>
              <w:tc>
                <w:tcPr>
                  <w:tcW w:w="5000" w:type="pct"/>
                </w:tcPr>
                <w:p w14:paraId="5E23397D" w14:textId="4DE0C857" w:rsidR="00DA4FE1" w:rsidRPr="00DA4FE1" w:rsidRDefault="00DA4FE1" w:rsidP="00DA4FE1">
                  <w:pPr>
                    <w:tabs>
                      <w:tab w:val="left" w:pos="1459"/>
                    </w:tabs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896" behindDoc="0" locked="0" layoutInCell="1" allowOverlap="1" wp14:anchorId="498CB3FE" wp14:editId="3C3DD041">
                        <wp:simplePos x="0" y="0"/>
                        <wp:positionH relativeFrom="column">
                          <wp:posOffset>295969</wp:posOffset>
                        </wp:positionH>
                        <wp:positionV relativeFrom="paragraph">
                          <wp:posOffset>277672</wp:posOffset>
                        </wp:positionV>
                        <wp:extent cx="1971040" cy="402590"/>
                        <wp:effectExtent l="0" t="0" r="0" b="0"/>
                        <wp:wrapSquare wrapText="bothSides"/>
                        <wp:docPr id="6" name="Billed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040" cy="402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07EC9" w14:paraId="3BEC933E" w14:textId="77777777" w:rsidTr="0008277D">
              <w:trPr>
                <w:trHeight w:hRule="exact" w:val="438"/>
              </w:trPr>
              <w:tc>
                <w:tcPr>
                  <w:tcW w:w="5000" w:type="pct"/>
                </w:tcPr>
                <w:p w14:paraId="1A4749F2" w14:textId="77777777" w:rsidR="00307EC9" w:rsidRDefault="00307EC9"/>
              </w:tc>
            </w:tr>
            <w:tr w:rsidR="00307EC9" w14:paraId="1ED8340B" w14:textId="77777777" w:rsidTr="0008277D">
              <w:trPr>
                <w:trHeight w:hRule="exact" w:val="4386"/>
              </w:trPr>
              <w:tc>
                <w:tcPr>
                  <w:tcW w:w="5000" w:type="pct"/>
                  <w:shd w:val="clear" w:color="auto" w:fill="FFFFFF" w:themeFill="background1"/>
                </w:tcPr>
                <w:p w14:paraId="78C169B5" w14:textId="3C1853F1" w:rsidR="00307EC9" w:rsidRDefault="00F328E2" w:rsidP="0008277D">
                  <w:pPr>
                    <w:pStyle w:val="Titel"/>
                    <w:ind w:left="0" w:right="81"/>
                    <w:rPr>
                      <w:rFonts w:ascii="Gill Sans MT" w:hAnsi="Gill Sans MT"/>
                      <w:color w:val="B33536" w:themeColor="accent2"/>
                      <w:sz w:val="44"/>
                      <w:szCs w:val="44"/>
                    </w:rPr>
                  </w:pPr>
                  <w:r>
                    <w:rPr>
                      <w:rFonts w:ascii="Gill Sans MT" w:hAnsi="Gill Sans MT"/>
                      <w:color w:val="B33536" w:themeColor="accent2"/>
                      <w:sz w:val="44"/>
                      <w:szCs w:val="44"/>
                    </w:rPr>
                    <w:t xml:space="preserve">  </w:t>
                  </w:r>
                  <w:r w:rsidR="0008277D">
                    <w:rPr>
                      <w:rFonts w:ascii="Gill Sans MT" w:hAnsi="Gill Sans MT"/>
                      <w:color w:val="B33536" w:themeColor="accent2"/>
                      <w:sz w:val="44"/>
                      <w:szCs w:val="44"/>
                    </w:rPr>
                    <w:t>velkommen til</w:t>
                  </w:r>
                </w:p>
                <w:p w14:paraId="26D4DB4A" w14:textId="519977E1" w:rsidR="0008277D" w:rsidRDefault="00F328E2" w:rsidP="0008277D">
                  <w:pPr>
                    <w:pStyle w:val="Titel"/>
                    <w:ind w:left="0" w:right="81"/>
                    <w:rPr>
                      <w:rFonts w:ascii="Gill Sans MT" w:hAnsi="Gill Sans MT"/>
                      <w:color w:val="B33536" w:themeColor="accent2"/>
                      <w:sz w:val="44"/>
                      <w:szCs w:val="44"/>
                    </w:rPr>
                  </w:pPr>
                  <w:r>
                    <w:rPr>
                      <w:rFonts w:ascii="Gill Sans MT" w:hAnsi="Gill Sans MT"/>
                      <w:color w:val="B33536" w:themeColor="accent2"/>
                      <w:sz w:val="44"/>
                      <w:szCs w:val="44"/>
                    </w:rPr>
                    <w:t xml:space="preserve">  </w:t>
                  </w:r>
                  <w:r w:rsidR="0008277D">
                    <w:rPr>
                      <w:rFonts w:ascii="Gill Sans MT" w:hAnsi="Gill Sans MT"/>
                      <w:color w:val="B33536" w:themeColor="accent2"/>
                      <w:sz w:val="44"/>
                      <w:szCs w:val="44"/>
                    </w:rPr>
                    <w:t>forandrings-</w:t>
                  </w:r>
                </w:p>
                <w:p w14:paraId="7DD9928D" w14:textId="1DA31BBC" w:rsidR="0008277D" w:rsidRPr="00976B4D" w:rsidRDefault="0008277D" w:rsidP="0008277D">
                  <w:pPr>
                    <w:pStyle w:val="Titel"/>
                    <w:ind w:left="0" w:right="81"/>
                    <w:rPr>
                      <w:rFonts w:ascii="Gill Sans MT" w:hAnsi="Gill Sans MT"/>
                      <w:color w:val="B33536" w:themeColor="accent2"/>
                      <w:sz w:val="44"/>
                      <w:szCs w:val="44"/>
                    </w:rPr>
                  </w:pPr>
                  <w:r>
                    <w:rPr>
                      <w:rFonts w:ascii="Gill Sans MT" w:hAnsi="Gill Sans MT"/>
                      <w:color w:val="B33536" w:themeColor="accent2"/>
                      <w:sz w:val="44"/>
                      <w:szCs w:val="44"/>
                    </w:rPr>
                    <w:t xml:space="preserve">      gruppen</w:t>
                  </w:r>
                </w:p>
              </w:tc>
            </w:tr>
            <w:tr w:rsidR="00307EC9" w14:paraId="36986FA0" w14:textId="77777777" w:rsidTr="0008277D">
              <w:trPr>
                <w:trHeight w:hRule="exact" w:val="3536"/>
              </w:trPr>
              <w:tc>
                <w:tcPr>
                  <w:tcW w:w="5000" w:type="pct"/>
                  <w:shd w:val="clear" w:color="auto" w:fill="FFFFFF" w:themeFill="background1"/>
                  <w:vAlign w:val="bottom"/>
                </w:tcPr>
                <w:p w14:paraId="6751578B" w14:textId="3138075A" w:rsidR="00307EC9" w:rsidRDefault="0008277D" w:rsidP="0008277D">
                  <w:pPr>
                    <w:pStyle w:val="Undertitel"/>
                    <w:ind w:left="0"/>
                  </w:pPr>
                  <w:r>
                    <w:rPr>
                      <w:noProof/>
                    </w:rPr>
                    <w:drawing>
                      <wp:inline distT="0" distB="0" distL="0" distR="0" wp14:anchorId="4D7ECDC1" wp14:editId="759C9455">
                        <wp:extent cx="2401263" cy="1700530"/>
                        <wp:effectExtent l="57150" t="76200" r="56515" b="71120"/>
                        <wp:docPr id="2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9366" cy="1748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90787">
                    <w:t xml:space="preserve">   </w:t>
                  </w:r>
                </w:p>
              </w:tc>
            </w:tr>
          </w:tbl>
          <w:p w14:paraId="10FF17D5" w14:textId="77777777" w:rsidR="00307EC9" w:rsidRDefault="00307EC9"/>
        </w:tc>
      </w:tr>
      <w:tr w:rsidR="00307EC9" w14:paraId="3DC0B38E" w14:textId="77777777" w:rsidTr="005E4B98">
        <w:trPr>
          <w:jc w:val="center"/>
        </w:trPr>
        <w:tc>
          <w:tcPr>
            <w:tcW w:w="4820" w:type="dxa"/>
            <w:tcMar>
              <w:right w:w="720" w:type="dxa"/>
            </w:tcMar>
          </w:tcPr>
          <w:p w14:paraId="6D1B3DB5" w14:textId="3E992E13" w:rsidR="007467A6" w:rsidRPr="00990787" w:rsidRDefault="00990787" w:rsidP="00990787">
            <w:pPr>
              <w:shd w:val="clear" w:color="auto" w:fill="B33536" w:themeFill="accent2"/>
              <w:rPr>
                <w:rFonts w:ascii="Gill Sans MT" w:hAnsi="Gill Sans MT"/>
                <w:color w:val="FFFFFF" w:themeColor="background1"/>
                <w:sz w:val="32"/>
                <w:szCs w:val="32"/>
              </w:rPr>
            </w:pPr>
            <w:r>
              <w:rPr>
                <w:rFonts w:ascii="Gill Sans MT" w:hAnsi="Gill Sans MT"/>
                <w:color w:val="FFFFFF" w:themeColor="background1"/>
                <w:sz w:val="32"/>
                <w:szCs w:val="32"/>
              </w:rPr>
              <w:lastRenderedPageBreak/>
              <w:t xml:space="preserve"> </w:t>
            </w:r>
            <w:r w:rsidR="007467A6" w:rsidRPr="00990787">
              <w:rPr>
                <w:rFonts w:ascii="Gill Sans MT" w:hAnsi="Gill Sans MT"/>
                <w:color w:val="FFFFFF" w:themeColor="background1"/>
                <w:sz w:val="32"/>
                <w:szCs w:val="32"/>
              </w:rPr>
              <w:t xml:space="preserve">VI VIL GERNE STØTTE DIG I </w:t>
            </w:r>
            <w:r>
              <w:rPr>
                <w:rFonts w:ascii="Gill Sans MT" w:hAnsi="Gill Sans MT"/>
                <w:color w:val="FFFFFF" w:themeColor="background1"/>
                <w:sz w:val="32"/>
                <w:szCs w:val="32"/>
              </w:rPr>
              <w:t xml:space="preserve">       </w:t>
            </w:r>
            <w:r w:rsidR="007467A6" w:rsidRPr="00990787">
              <w:rPr>
                <w:rFonts w:ascii="Gill Sans MT" w:hAnsi="Gill Sans MT"/>
                <w:color w:val="FFFFFF" w:themeColor="background1"/>
                <w:sz w:val="32"/>
                <w:szCs w:val="32"/>
              </w:rPr>
              <w:t xml:space="preserve">AT FASTHOLDE DIN </w:t>
            </w:r>
            <w:r>
              <w:rPr>
                <w:rFonts w:ascii="Gill Sans MT" w:hAnsi="Gill Sans MT"/>
                <w:color w:val="FFFFFF" w:themeColor="background1"/>
                <w:sz w:val="32"/>
                <w:szCs w:val="32"/>
              </w:rPr>
              <w:t xml:space="preserve">  </w:t>
            </w:r>
            <w:r w:rsidR="007467A6" w:rsidRPr="00990787">
              <w:rPr>
                <w:rFonts w:ascii="Gill Sans MT" w:hAnsi="Gill Sans MT"/>
                <w:color w:val="FFFFFF" w:themeColor="background1"/>
                <w:sz w:val="32"/>
                <w:szCs w:val="32"/>
              </w:rPr>
              <w:t>BESLUTNING OM AT SKABE EN FORANDRING I DIN TILVÆRELSE.</w:t>
            </w:r>
          </w:p>
          <w:p w14:paraId="26FF2578" w14:textId="77777777" w:rsidR="00FD4C91" w:rsidRDefault="00FD4C91" w:rsidP="007467A6">
            <w:pPr>
              <w:rPr>
                <w:rFonts w:asciiTheme="majorHAnsi" w:hAnsiTheme="majorHAnsi"/>
                <w:b/>
                <w:bCs/>
                <w:sz w:val="56"/>
                <w:szCs w:val="56"/>
              </w:rPr>
            </w:pPr>
          </w:p>
          <w:p w14:paraId="32BD5BF1" w14:textId="56AC31CB" w:rsidR="00990787" w:rsidRPr="00F328E2" w:rsidRDefault="00F328E2" w:rsidP="007467A6">
            <w:pPr>
              <w:rPr>
                <w:rFonts w:asciiTheme="majorHAnsi" w:hAnsiTheme="majorHAnsi"/>
                <w:b/>
                <w:bCs/>
                <w:sz w:val="56"/>
                <w:szCs w:val="56"/>
              </w:rPr>
            </w:pPr>
            <w:r w:rsidRPr="00F328E2">
              <w:rPr>
                <w:rFonts w:asciiTheme="majorHAnsi" w:hAnsiTheme="majorHAnsi"/>
                <w:b/>
                <w:bCs/>
                <w:sz w:val="56"/>
                <w:szCs w:val="56"/>
              </w:rPr>
              <w:t>Kan du genkende at:</w:t>
            </w:r>
          </w:p>
          <w:p w14:paraId="0C481362" w14:textId="65BE0E33" w:rsidR="007467A6" w:rsidRPr="00F328E2" w:rsidRDefault="007467A6" w:rsidP="007467A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328E2">
              <w:rPr>
                <w:rFonts w:asciiTheme="majorHAnsi" w:hAnsiTheme="majorHAnsi"/>
                <w:b/>
                <w:bCs/>
                <w:sz w:val="24"/>
                <w:szCs w:val="24"/>
              </w:rPr>
              <w:t>Dit misbrug forhindrer dig i at være den du er?</w:t>
            </w:r>
          </w:p>
          <w:p w14:paraId="0EE4F553" w14:textId="77777777" w:rsidR="007467A6" w:rsidRPr="00F328E2" w:rsidRDefault="007467A6" w:rsidP="007467A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328E2">
              <w:rPr>
                <w:rFonts w:asciiTheme="majorHAnsi" w:hAnsiTheme="majorHAnsi"/>
                <w:b/>
                <w:bCs/>
                <w:sz w:val="24"/>
                <w:szCs w:val="24"/>
              </w:rPr>
              <w:t>Du lever ikke det liv du ønsker at leve?</w:t>
            </w:r>
          </w:p>
          <w:p w14:paraId="365A0C6D" w14:textId="77777777" w:rsidR="007467A6" w:rsidRPr="00F328E2" w:rsidRDefault="007467A6" w:rsidP="007467A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328E2">
              <w:rPr>
                <w:rFonts w:asciiTheme="majorHAnsi" w:hAnsiTheme="majorHAnsi"/>
                <w:b/>
                <w:bCs/>
                <w:sz w:val="24"/>
                <w:szCs w:val="24"/>
              </w:rPr>
              <w:t>Du ønsker at reducere eller ophøre dit misbrug?</w:t>
            </w:r>
          </w:p>
          <w:p w14:paraId="63051E8F" w14:textId="77777777" w:rsidR="007467A6" w:rsidRPr="00F328E2" w:rsidRDefault="007467A6" w:rsidP="007467A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328E2">
              <w:rPr>
                <w:rFonts w:asciiTheme="majorHAnsi" w:hAnsiTheme="majorHAnsi"/>
                <w:b/>
                <w:bCs/>
                <w:sz w:val="24"/>
                <w:szCs w:val="24"/>
              </w:rPr>
              <w:t>Du ønsker at forebygge tilbagefald?</w:t>
            </w:r>
          </w:p>
          <w:p w14:paraId="763965B5" w14:textId="77777777" w:rsidR="007467A6" w:rsidRPr="00F328E2" w:rsidRDefault="007467A6" w:rsidP="007467A6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F328E2">
              <w:rPr>
                <w:rFonts w:asciiTheme="majorHAnsi" w:hAnsiTheme="majorHAnsi"/>
                <w:b/>
                <w:bCs/>
                <w:sz w:val="24"/>
                <w:szCs w:val="24"/>
              </w:rPr>
              <w:t>Så er ”Forandringsgruppen” måske noget for dig.</w:t>
            </w:r>
          </w:p>
          <w:p w14:paraId="12FFB9BB" w14:textId="77777777" w:rsidR="007467A6" w:rsidRDefault="007467A6" w:rsidP="007467A6">
            <w:pPr>
              <w:rPr>
                <w:sz w:val="24"/>
                <w:szCs w:val="24"/>
              </w:rPr>
            </w:pPr>
          </w:p>
          <w:p w14:paraId="74E6BB18" w14:textId="330E7899" w:rsidR="008B508C" w:rsidRPr="00FA3FAB" w:rsidRDefault="008B508C" w:rsidP="007467A6">
            <w:pPr>
              <w:rPr>
                <w:rFonts w:ascii="Gill Sans MT" w:hAnsi="Gill Sans MT"/>
                <w:color w:val="B33536" w:themeColor="accent2"/>
                <w:sz w:val="32"/>
                <w:szCs w:val="32"/>
              </w:rPr>
            </w:pPr>
          </w:p>
        </w:tc>
        <w:tc>
          <w:tcPr>
            <w:tcW w:w="5528" w:type="dxa"/>
            <w:tcMar>
              <w:left w:w="720" w:type="dxa"/>
              <w:right w:w="720" w:type="dxa"/>
            </w:tcMar>
          </w:tcPr>
          <w:p w14:paraId="3877C928" w14:textId="1E244524" w:rsidR="002C1BF5" w:rsidRPr="0008277D" w:rsidRDefault="004536D4" w:rsidP="002C1BF5">
            <w:pPr>
              <w:rPr>
                <w:rFonts w:ascii="Gill Sans MT" w:hAnsi="Gill Sans MT"/>
                <w:b/>
                <w:bCs/>
                <w:color w:val="B33536" w:themeColor="accent2"/>
                <w:sz w:val="48"/>
                <w:szCs w:val="48"/>
              </w:rPr>
            </w:pPr>
            <w:r w:rsidRPr="0008277D">
              <w:rPr>
                <w:rFonts w:ascii="Gill Sans MT" w:hAnsi="Gill Sans MT"/>
                <w:b/>
                <w:bCs/>
                <w:color w:val="B33536" w:themeColor="accent2"/>
                <w:sz w:val="48"/>
                <w:szCs w:val="48"/>
              </w:rPr>
              <w:t>FORANDRINGS-GRUPPEN</w:t>
            </w:r>
          </w:p>
          <w:p w14:paraId="253AD0DC" w14:textId="77777777" w:rsidR="007A3A1E" w:rsidRDefault="007A3A1E" w:rsidP="007A3A1E">
            <w:pPr>
              <w:pStyle w:val="Overskrift1"/>
            </w:pPr>
          </w:p>
          <w:p w14:paraId="3B37FD1A" w14:textId="77777777" w:rsidR="00990787" w:rsidRDefault="00990787" w:rsidP="007A3A1E">
            <w:pPr>
              <w:rPr>
                <w:b/>
                <w:bCs/>
              </w:rPr>
            </w:pPr>
          </w:p>
          <w:p w14:paraId="03BBD067" w14:textId="77777777" w:rsidR="00990787" w:rsidRDefault="00990787" w:rsidP="007A3A1E">
            <w:pPr>
              <w:rPr>
                <w:b/>
                <w:bCs/>
              </w:rPr>
            </w:pPr>
          </w:p>
          <w:p w14:paraId="5C6B5E76" w14:textId="6DF5A4AF" w:rsidR="007A3A1E" w:rsidRPr="00185E96" w:rsidRDefault="007A3A1E" w:rsidP="007A3A1E">
            <w:pPr>
              <w:rPr>
                <w:b/>
                <w:bCs/>
              </w:rPr>
            </w:pPr>
            <w:r w:rsidRPr="00185E96">
              <w:rPr>
                <w:b/>
                <w:bCs/>
              </w:rPr>
              <w:t>Hvad er forandringsgruppen?</w:t>
            </w:r>
          </w:p>
          <w:p w14:paraId="1E13CD34" w14:textId="77777777" w:rsidR="007A3A1E" w:rsidRDefault="007A3A1E" w:rsidP="007A3A1E">
            <w:r>
              <w:t xml:space="preserve">En gruppe, som arbejder med at afklare og ændre det, som udfordrer dig i din tilværelse. </w:t>
            </w:r>
          </w:p>
          <w:p w14:paraId="78B412C9" w14:textId="77777777" w:rsidR="007A3A1E" w:rsidRDefault="007A3A1E" w:rsidP="007A3A1E"/>
          <w:p w14:paraId="2F41B37D" w14:textId="77777777" w:rsidR="007A3A1E" w:rsidRPr="002C68D5" w:rsidRDefault="007A3A1E" w:rsidP="007A3A1E">
            <w:pPr>
              <w:rPr>
                <w:b/>
                <w:bCs/>
              </w:rPr>
            </w:pPr>
            <w:r w:rsidRPr="002C68D5">
              <w:rPr>
                <w:b/>
                <w:bCs/>
              </w:rPr>
              <w:t>Hvad skal der ske, inden du starter i gruppen?</w:t>
            </w:r>
          </w:p>
          <w:p w14:paraId="068F8FAA" w14:textId="360F6C20" w:rsidR="007A3A1E" w:rsidRDefault="007A3A1E" w:rsidP="007A3A1E">
            <w:r>
              <w:t xml:space="preserve">Du bliver tilbudt en samtale med gruppelederen, hvor du bliver </w:t>
            </w:r>
            <w:r w:rsidR="006C0C4B">
              <w:t>forberedt</w:t>
            </w:r>
            <w:r>
              <w:t xml:space="preserve"> til at starte i gruppen.</w:t>
            </w:r>
          </w:p>
          <w:p w14:paraId="4C872AA6" w14:textId="77777777" w:rsidR="007A3A1E" w:rsidRDefault="007A3A1E" w:rsidP="007A3A1E"/>
          <w:p w14:paraId="787BFD7D" w14:textId="77777777" w:rsidR="007A3A1E" w:rsidRPr="002C68D5" w:rsidRDefault="007A3A1E" w:rsidP="007A3A1E">
            <w:pPr>
              <w:rPr>
                <w:b/>
                <w:bCs/>
              </w:rPr>
            </w:pPr>
            <w:r w:rsidRPr="002C68D5">
              <w:rPr>
                <w:b/>
                <w:bCs/>
              </w:rPr>
              <w:t>Hvem deltager i gruppen?</w:t>
            </w:r>
          </w:p>
          <w:p w14:paraId="47B8A6C9" w14:textId="77777777" w:rsidR="007A3A1E" w:rsidRDefault="007A3A1E" w:rsidP="007A3A1E">
            <w:r>
              <w:t>Det gør de, som har mod på at arbejde med at skabe forandringer for sig selv.</w:t>
            </w:r>
          </w:p>
          <w:p w14:paraId="11E348F6" w14:textId="77777777" w:rsidR="007A3A1E" w:rsidRDefault="007A3A1E" w:rsidP="007A3A1E"/>
          <w:p w14:paraId="1208D0DD" w14:textId="666CCFE2" w:rsidR="00925050" w:rsidRPr="004536D4" w:rsidRDefault="00925050" w:rsidP="007A3A1E">
            <w:pPr>
              <w:rPr>
                <w:rFonts w:ascii="Gill Sans MT" w:hAnsi="Gill Sans MT"/>
                <w:b/>
                <w:bCs/>
                <w:color w:val="B33536" w:themeColor="accent2"/>
                <w:sz w:val="48"/>
                <w:szCs w:val="48"/>
              </w:rPr>
            </w:pPr>
          </w:p>
        </w:tc>
        <w:tc>
          <w:tcPr>
            <w:tcW w:w="5176" w:type="dxa"/>
            <w:tcMar>
              <w:left w:w="720" w:type="dxa"/>
            </w:tcMar>
          </w:tcPr>
          <w:p w14:paraId="49666CAA" w14:textId="77777777" w:rsidR="0008277D" w:rsidRDefault="0008277D" w:rsidP="007A3A1E">
            <w:pPr>
              <w:rPr>
                <w:b/>
                <w:bCs/>
              </w:rPr>
            </w:pPr>
          </w:p>
          <w:p w14:paraId="79A8A7D9" w14:textId="77777777" w:rsidR="0008277D" w:rsidRDefault="0008277D" w:rsidP="007A3A1E">
            <w:pPr>
              <w:rPr>
                <w:b/>
                <w:bCs/>
              </w:rPr>
            </w:pPr>
          </w:p>
          <w:p w14:paraId="1B89DFD2" w14:textId="77777777" w:rsidR="00F328E2" w:rsidRDefault="0008277D" w:rsidP="007A3A1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52C88362" w14:textId="77777777" w:rsidR="00F328E2" w:rsidRDefault="00F328E2" w:rsidP="007A3A1E">
            <w:pPr>
              <w:rPr>
                <w:b/>
                <w:bCs/>
              </w:rPr>
            </w:pPr>
          </w:p>
          <w:p w14:paraId="7797940D" w14:textId="135C30CA" w:rsidR="007A3A1E" w:rsidRPr="002C68D5" w:rsidRDefault="007A3A1E" w:rsidP="007A3A1E">
            <w:pPr>
              <w:rPr>
                <w:b/>
                <w:bCs/>
              </w:rPr>
            </w:pPr>
            <w:r w:rsidRPr="002C68D5">
              <w:rPr>
                <w:b/>
                <w:bCs/>
              </w:rPr>
              <w:t>Hvor mange deltager i gruppen?</w:t>
            </w:r>
          </w:p>
          <w:p w14:paraId="735E9140" w14:textId="77777777" w:rsidR="00135685" w:rsidRDefault="00135685" w:rsidP="00135685">
            <w:r>
              <w:t>Maks. 7, ofte er vi ikke så mange i gruppen.</w:t>
            </w:r>
          </w:p>
          <w:p w14:paraId="0DF73B2A" w14:textId="77777777" w:rsidR="00135685" w:rsidRDefault="00135685" w:rsidP="00135685"/>
          <w:p w14:paraId="60A577EC" w14:textId="77777777" w:rsidR="00135685" w:rsidRPr="002C68D5" w:rsidRDefault="00135685" w:rsidP="00135685">
            <w:pPr>
              <w:rPr>
                <w:b/>
                <w:bCs/>
              </w:rPr>
            </w:pPr>
            <w:r w:rsidRPr="002C68D5">
              <w:rPr>
                <w:b/>
                <w:bCs/>
              </w:rPr>
              <w:t>Hvor længe kan man deltage i gruppen?</w:t>
            </w:r>
          </w:p>
          <w:p w14:paraId="46F68561" w14:textId="77777777" w:rsidR="00135685" w:rsidRDefault="00135685" w:rsidP="00135685">
            <w:r>
              <w:t>Det er individuelt, hvor længe det giver mening at deltage i gruppen.</w:t>
            </w:r>
          </w:p>
          <w:p w14:paraId="7A67C29C" w14:textId="77777777" w:rsidR="00135685" w:rsidRDefault="00135685" w:rsidP="00135685"/>
          <w:p w14:paraId="79A1DBD8" w14:textId="77777777" w:rsidR="00135685" w:rsidRPr="002C68D5" w:rsidRDefault="00135685" w:rsidP="00135685">
            <w:pPr>
              <w:rPr>
                <w:b/>
                <w:bCs/>
              </w:rPr>
            </w:pPr>
            <w:r w:rsidRPr="002C68D5">
              <w:rPr>
                <w:b/>
                <w:bCs/>
              </w:rPr>
              <w:t>Hvor foregår gruppemøderne?</w:t>
            </w:r>
          </w:p>
          <w:p w14:paraId="517BF35D" w14:textId="77777777" w:rsidR="00135685" w:rsidRDefault="00135685" w:rsidP="00135685">
            <w:r>
              <w:t>I det lille gule hus.</w:t>
            </w:r>
          </w:p>
          <w:p w14:paraId="1B342768" w14:textId="77777777" w:rsidR="00135685" w:rsidRDefault="00135685" w:rsidP="00135685"/>
          <w:p w14:paraId="3AD8747B" w14:textId="77777777" w:rsidR="00135685" w:rsidRPr="002C68D5" w:rsidRDefault="00135685" w:rsidP="00135685">
            <w:pPr>
              <w:rPr>
                <w:b/>
                <w:bCs/>
              </w:rPr>
            </w:pPr>
            <w:r w:rsidRPr="002C68D5">
              <w:rPr>
                <w:b/>
                <w:bCs/>
              </w:rPr>
              <w:t>Hvornår er der gruppe?</w:t>
            </w:r>
          </w:p>
          <w:p w14:paraId="1CF97943" w14:textId="594FCED1" w:rsidR="00135685" w:rsidRDefault="00135685" w:rsidP="00135685">
            <w:r>
              <w:t>To gange om ugen. Tirsdag mellem 1</w:t>
            </w:r>
            <w:r w:rsidR="007467A6">
              <w:t>3</w:t>
            </w:r>
            <w:r>
              <w:t>.00 og 1</w:t>
            </w:r>
            <w:r w:rsidR="007467A6">
              <w:t>5</w:t>
            </w:r>
            <w:r>
              <w:t>.00 samt fredag mellem 10.00 og 12.00</w:t>
            </w:r>
          </w:p>
          <w:p w14:paraId="0B860180" w14:textId="77777777" w:rsidR="00135685" w:rsidRPr="002C68D5" w:rsidRDefault="00135685" w:rsidP="00135685">
            <w:pPr>
              <w:rPr>
                <w:b/>
                <w:bCs/>
              </w:rPr>
            </w:pPr>
            <w:r w:rsidRPr="002C68D5">
              <w:rPr>
                <w:b/>
                <w:bCs/>
              </w:rPr>
              <w:t>Hvad sker det med det, jeg fortæller om mig selv?</w:t>
            </w:r>
          </w:p>
          <w:p w14:paraId="4874A3E7" w14:textId="702BBCB3" w:rsidR="00307EC9" w:rsidRPr="0063311A" w:rsidRDefault="00135685" w:rsidP="0097253B">
            <w:r>
              <w:t>I gruppen har vi tavshedspligt</w:t>
            </w:r>
            <w:r w:rsidR="0097253B">
              <w:t>.</w:t>
            </w:r>
          </w:p>
        </w:tc>
      </w:tr>
    </w:tbl>
    <w:p w14:paraId="24B511E0" w14:textId="77777777" w:rsidR="009915C8" w:rsidRDefault="009915C8" w:rsidP="0097253B">
      <w:pPr>
        <w:pStyle w:val="Ingenafstand"/>
      </w:pPr>
    </w:p>
    <w:sectPr w:rsidR="009915C8" w:rsidSect="000F230C">
      <w:pgSz w:w="16838" w:h="11906" w:orient="landscape" w:code="9"/>
      <w:pgMar w:top="510" w:right="1219" w:bottom="442" w:left="12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D4A7B" w14:textId="77777777" w:rsidR="0028548B" w:rsidRDefault="0028548B" w:rsidP="00BF6AFD">
      <w:pPr>
        <w:spacing w:after="0" w:line="240" w:lineRule="auto"/>
      </w:pPr>
      <w:r>
        <w:separator/>
      </w:r>
    </w:p>
  </w:endnote>
  <w:endnote w:type="continuationSeparator" w:id="0">
    <w:p w14:paraId="27416CA3" w14:textId="77777777" w:rsidR="0028548B" w:rsidRDefault="0028548B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ABBD13" w14:textId="77777777" w:rsidR="0028548B" w:rsidRDefault="0028548B" w:rsidP="00BF6AFD">
      <w:pPr>
        <w:spacing w:after="0" w:line="240" w:lineRule="auto"/>
      </w:pPr>
      <w:r>
        <w:separator/>
      </w:r>
    </w:p>
  </w:footnote>
  <w:footnote w:type="continuationSeparator" w:id="0">
    <w:p w14:paraId="48764A10" w14:textId="77777777" w:rsidR="0028548B" w:rsidRDefault="0028548B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Opstilling-punktteg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52F2F77"/>
    <w:multiLevelType w:val="hybridMultilevel"/>
    <w:tmpl w:val="A18035C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252"/>
    <w:rsid w:val="00074252"/>
    <w:rsid w:val="0008277D"/>
    <w:rsid w:val="000927E6"/>
    <w:rsid w:val="00097154"/>
    <w:rsid w:val="000D7965"/>
    <w:rsid w:val="000E0612"/>
    <w:rsid w:val="000E0A70"/>
    <w:rsid w:val="000F230C"/>
    <w:rsid w:val="00100C8C"/>
    <w:rsid w:val="00112145"/>
    <w:rsid w:val="00116389"/>
    <w:rsid w:val="00135685"/>
    <w:rsid w:val="001372C8"/>
    <w:rsid w:val="00185E96"/>
    <w:rsid w:val="001947E7"/>
    <w:rsid w:val="001D0847"/>
    <w:rsid w:val="001E0E03"/>
    <w:rsid w:val="001F35BA"/>
    <w:rsid w:val="00227118"/>
    <w:rsid w:val="00240AE9"/>
    <w:rsid w:val="0025620D"/>
    <w:rsid w:val="0026241C"/>
    <w:rsid w:val="0028548B"/>
    <w:rsid w:val="002A6CB2"/>
    <w:rsid w:val="002C1BF5"/>
    <w:rsid w:val="002C68D5"/>
    <w:rsid w:val="003011D9"/>
    <w:rsid w:val="00302C00"/>
    <w:rsid w:val="00307EC9"/>
    <w:rsid w:val="00345A4F"/>
    <w:rsid w:val="00353DB9"/>
    <w:rsid w:val="00365EBB"/>
    <w:rsid w:val="003B391D"/>
    <w:rsid w:val="003B7672"/>
    <w:rsid w:val="00422379"/>
    <w:rsid w:val="004536D4"/>
    <w:rsid w:val="004701AC"/>
    <w:rsid w:val="0048634A"/>
    <w:rsid w:val="004B60AE"/>
    <w:rsid w:val="004E0610"/>
    <w:rsid w:val="004F19A6"/>
    <w:rsid w:val="0050529F"/>
    <w:rsid w:val="005153BD"/>
    <w:rsid w:val="00524853"/>
    <w:rsid w:val="005259A3"/>
    <w:rsid w:val="005442AD"/>
    <w:rsid w:val="005473B9"/>
    <w:rsid w:val="0056054A"/>
    <w:rsid w:val="00571D35"/>
    <w:rsid w:val="00580452"/>
    <w:rsid w:val="005E4B98"/>
    <w:rsid w:val="005E5178"/>
    <w:rsid w:val="006015BD"/>
    <w:rsid w:val="00606028"/>
    <w:rsid w:val="006212B8"/>
    <w:rsid w:val="00627A33"/>
    <w:rsid w:val="0063311A"/>
    <w:rsid w:val="0064600A"/>
    <w:rsid w:val="0067012A"/>
    <w:rsid w:val="0068396D"/>
    <w:rsid w:val="006A2E06"/>
    <w:rsid w:val="006C0C4B"/>
    <w:rsid w:val="007014C5"/>
    <w:rsid w:val="00705E4A"/>
    <w:rsid w:val="00724D7B"/>
    <w:rsid w:val="007467A6"/>
    <w:rsid w:val="007647EF"/>
    <w:rsid w:val="00771E16"/>
    <w:rsid w:val="007800A7"/>
    <w:rsid w:val="007A3A1E"/>
    <w:rsid w:val="007D3CC7"/>
    <w:rsid w:val="007E3C3A"/>
    <w:rsid w:val="007F2454"/>
    <w:rsid w:val="008422E8"/>
    <w:rsid w:val="00860E80"/>
    <w:rsid w:val="00874D7C"/>
    <w:rsid w:val="0089764D"/>
    <w:rsid w:val="008B000B"/>
    <w:rsid w:val="008B10C4"/>
    <w:rsid w:val="008B508C"/>
    <w:rsid w:val="008D6DEB"/>
    <w:rsid w:val="008E52BD"/>
    <w:rsid w:val="009127A5"/>
    <w:rsid w:val="009230D2"/>
    <w:rsid w:val="00925050"/>
    <w:rsid w:val="009556FE"/>
    <w:rsid w:val="00960A60"/>
    <w:rsid w:val="0097253B"/>
    <w:rsid w:val="00976B4D"/>
    <w:rsid w:val="00990787"/>
    <w:rsid w:val="009915C8"/>
    <w:rsid w:val="00994589"/>
    <w:rsid w:val="009C4E57"/>
    <w:rsid w:val="009D02D5"/>
    <w:rsid w:val="009E0CA1"/>
    <w:rsid w:val="009E2130"/>
    <w:rsid w:val="009E2ACF"/>
    <w:rsid w:val="009F014D"/>
    <w:rsid w:val="009F3198"/>
    <w:rsid w:val="00A03B83"/>
    <w:rsid w:val="00A11A42"/>
    <w:rsid w:val="00A54316"/>
    <w:rsid w:val="00A73524"/>
    <w:rsid w:val="00A752B3"/>
    <w:rsid w:val="00A769D1"/>
    <w:rsid w:val="00A842F1"/>
    <w:rsid w:val="00A85868"/>
    <w:rsid w:val="00A95BFB"/>
    <w:rsid w:val="00A97871"/>
    <w:rsid w:val="00AA14FF"/>
    <w:rsid w:val="00AA7A21"/>
    <w:rsid w:val="00AB467F"/>
    <w:rsid w:val="00AB72BA"/>
    <w:rsid w:val="00AC6C67"/>
    <w:rsid w:val="00AD7341"/>
    <w:rsid w:val="00B15F1A"/>
    <w:rsid w:val="00B16D26"/>
    <w:rsid w:val="00B236A1"/>
    <w:rsid w:val="00B239DA"/>
    <w:rsid w:val="00B7693B"/>
    <w:rsid w:val="00BA37D2"/>
    <w:rsid w:val="00BB65F9"/>
    <w:rsid w:val="00BB7F3B"/>
    <w:rsid w:val="00BF6AFD"/>
    <w:rsid w:val="00C31233"/>
    <w:rsid w:val="00C476E1"/>
    <w:rsid w:val="00C5635F"/>
    <w:rsid w:val="00C7649E"/>
    <w:rsid w:val="00C83F32"/>
    <w:rsid w:val="00CD1DEA"/>
    <w:rsid w:val="00D060BB"/>
    <w:rsid w:val="00D27440"/>
    <w:rsid w:val="00D968FE"/>
    <w:rsid w:val="00DA4FE1"/>
    <w:rsid w:val="00DB5D32"/>
    <w:rsid w:val="00DC109E"/>
    <w:rsid w:val="00DD0918"/>
    <w:rsid w:val="00DE00AD"/>
    <w:rsid w:val="00E566D3"/>
    <w:rsid w:val="00E6089F"/>
    <w:rsid w:val="00E807E9"/>
    <w:rsid w:val="00E94EC8"/>
    <w:rsid w:val="00EC1F76"/>
    <w:rsid w:val="00EE0A38"/>
    <w:rsid w:val="00F00662"/>
    <w:rsid w:val="00F0114B"/>
    <w:rsid w:val="00F328E2"/>
    <w:rsid w:val="00F531C9"/>
    <w:rsid w:val="00F53245"/>
    <w:rsid w:val="00F65FF0"/>
    <w:rsid w:val="00F66B21"/>
    <w:rsid w:val="00F83409"/>
    <w:rsid w:val="00FA07B2"/>
    <w:rsid w:val="00FA1C0E"/>
    <w:rsid w:val="00FA3FAB"/>
    <w:rsid w:val="00FD0C47"/>
    <w:rsid w:val="00FD4131"/>
    <w:rsid w:val="00FD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B85A64"/>
  <w15:chartTrackingRefBased/>
  <w15:docId w15:val="{C760DADE-B811-4D96-8994-2D3692E8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da-DK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Overskrift1">
    <w:name w:val="heading 1"/>
    <w:basedOn w:val="Normal"/>
    <w:next w:val="Normal"/>
    <w:link w:val="Overskrift1Tegn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Overskrift2">
    <w:name w:val="heading 2"/>
    <w:basedOn w:val="Normal"/>
    <w:next w:val="Normal"/>
    <w:link w:val="Overskrift2Tegn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Overskrift3">
    <w:name w:val="heading 3"/>
    <w:basedOn w:val="Normal"/>
    <w:next w:val="Normal"/>
    <w:link w:val="Overskrift3Tegn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yout">
    <w:name w:val="Tabellayout"/>
    <w:basedOn w:val="Tabel-Normal"/>
    <w:uiPriority w:val="99"/>
    <w:tblPr>
      <w:tblCellMar>
        <w:left w:w="0" w:type="dxa"/>
        <w:right w:w="0" w:type="dxa"/>
      </w:tblCellMar>
    </w:tblPr>
  </w:style>
  <w:style w:type="paragraph" w:styleId="Billedtekst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Overskrift2Tegn">
    <w:name w:val="Overskrift 2 Tegn"/>
    <w:basedOn w:val="Standardskrifttypeiafsnit"/>
    <w:link w:val="Overskrift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Opstilling-punkttegn">
    <w:name w:val="List Bullet"/>
    <w:basedOn w:val="Normal"/>
    <w:uiPriority w:val="1"/>
    <w:semiHidden/>
    <w:pPr>
      <w:numPr>
        <w:numId w:val="2"/>
      </w:numPr>
    </w:pPr>
  </w:style>
  <w:style w:type="character" w:customStyle="1" w:styleId="Overskrift1Tegn">
    <w:name w:val="Overskrift 1 Tegn"/>
    <w:basedOn w:val="Standardskrifttypeiafsnit"/>
    <w:link w:val="Overskrift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Virksomhed">
    <w:name w:val="Virksomhed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Sidefod">
    <w:name w:val="footer"/>
    <w:basedOn w:val="Normal"/>
    <w:link w:val="SidefodTegn"/>
    <w:uiPriority w:val="99"/>
    <w:unhideWhenUsed/>
    <w:rsid w:val="007014C5"/>
    <w:pPr>
      <w:spacing w:after="0" w:line="276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769D1"/>
  </w:style>
  <w:style w:type="paragraph" w:styleId="Titel">
    <w:name w:val="Title"/>
    <w:basedOn w:val="Normal"/>
    <w:link w:val="TitelTegn"/>
    <w:uiPriority w:val="10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elTegn">
    <w:name w:val="Titel Tegn"/>
    <w:basedOn w:val="Standardskrifttypeiafsnit"/>
    <w:link w:val="Titel"/>
    <w:uiPriority w:val="10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Undertitel">
    <w:name w:val="Subtitle"/>
    <w:basedOn w:val="Normal"/>
    <w:link w:val="UndertitelTegn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UndertitelTegn">
    <w:name w:val="Undertitel Tegn"/>
    <w:basedOn w:val="Standardskrifttypeiafsnit"/>
    <w:link w:val="Undertitel"/>
    <w:uiPriority w:val="3"/>
    <w:rsid w:val="00BF6AFD"/>
    <w:rPr>
      <w:i/>
      <w:iCs/>
      <w:color w:val="FFFFFF" w:themeColor="background1"/>
      <w:sz w:val="26"/>
    </w:rPr>
  </w:style>
  <w:style w:type="paragraph" w:styleId="Ingenafstand">
    <w:name w:val="No Spacing"/>
    <w:uiPriority w:val="98"/>
    <w:qFormat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Tegn">
    <w:name w:val="Citat Tegn"/>
    <w:basedOn w:val="Standardskrifttypeiafsnit"/>
    <w:link w:val="Citat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Overskrift3Tegn">
    <w:name w:val="Overskrift 3 Tegn"/>
    <w:basedOn w:val="Standardskrifttypeiafsnit"/>
    <w:link w:val="Overskrift3"/>
    <w:uiPriority w:val="1"/>
    <w:semiHidden/>
    <w:rsid w:val="00BF6AFD"/>
    <w:rPr>
      <w:b/>
      <w:bC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915C8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9915C8"/>
  </w:style>
  <w:style w:type="paragraph" w:styleId="Blokteks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rdtekst">
    <w:name w:val="Body Text"/>
    <w:basedOn w:val="Normal"/>
    <w:link w:val="BrdtekstTegn"/>
    <w:uiPriority w:val="99"/>
    <w:semiHidden/>
    <w:unhideWhenUsed/>
    <w:rsid w:val="009915C8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915C8"/>
  </w:style>
  <w:style w:type="paragraph" w:styleId="Brdtekst2">
    <w:name w:val="Body Text 2"/>
    <w:basedOn w:val="Normal"/>
    <w:link w:val="Brdtekst2Tegn"/>
    <w:uiPriority w:val="99"/>
    <w:semiHidden/>
    <w:unhideWhenUsed/>
    <w:rsid w:val="009915C8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9915C8"/>
  </w:style>
  <w:style w:type="paragraph" w:styleId="Brdtekst3">
    <w:name w:val="Body Text 3"/>
    <w:basedOn w:val="Normal"/>
    <w:link w:val="Brdtekst3Tegn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9915C8"/>
    <w:rPr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9915C8"/>
    <w:pPr>
      <w:spacing w:after="20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9915C8"/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9915C8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9915C8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9915C8"/>
    <w:pPr>
      <w:spacing w:after="20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9915C8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9915C8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9915C8"/>
    <w:rPr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Sluthilsen">
    <w:name w:val="Closing"/>
    <w:basedOn w:val="Normal"/>
    <w:link w:val="SluthilsenTeg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9915C8"/>
  </w:style>
  <w:style w:type="table" w:styleId="Farvetgitter">
    <w:name w:val="Colorful Grid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9915C8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915C8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915C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915C8"/>
    <w:rPr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9915C8"/>
  </w:style>
  <w:style w:type="character" w:customStyle="1" w:styleId="DatoTegn">
    <w:name w:val="Dato Tegn"/>
    <w:basedOn w:val="Standardskrifttypeiafsnit"/>
    <w:link w:val="Dato"/>
    <w:uiPriority w:val="99"/>
    <w:semiHidden/>
    <w:rsid w:val="009915C8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9915C8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9915C8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9915C8"/>
  </w:style>
  <w:style w:type="character" w:styleId="Fremhv">
    <w:name w:val="Emphasis"/>
    <w:basedOn w:val="Standardskrifttypeiafsnit"/>
    <w:uiPriority w:val="20"/>
    <w:semiHidden/>
    <w:unhideWhenUsed/>
    <w:qFormat/>
    <w:rsid w:val="009915C8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9915C8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9915C8"/>
    <w:rPr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915C8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915C8"/>
    <w:rPr>
      <w:szCs w:val="20"/>
    </w:rPr>
  </w:style>
  <w:style w:type="table" w:styleId="Gittertabel1-lys">
    <w:name w:val="Grid Table 1 Light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ittertabel3">
    <w:name w:val="Grid Table 3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Sidehoved">
    <w:name w:val="header"/>
    <w:basedOn w:val="Normal"/>
    <w:link w:val="SidehovedTegn"/>
    <w:uiPriority w:val="99"/>
    <w:rsid w:val="007014C5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014C5"/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9915C8"/>
  </w:style>
  <w:style w:type="paragraph" w:styleId="HTML-adresse">
    <w:name w:val="HTML Address"/>
    <w:basedOn w:val="Normal"/>
    <w:link w:val="HTML-adresseTegn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9915C8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9915C8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9915C8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9915C8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9915C8"/>
    <w:rPr>
      <w:color w:val="4D4436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9915C8"/>
    <w:rPr>
      <w:i/>
      <w:iCs/>
      <w:color w:val="03A996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ystgitter">
    <w:name w:val="Light Grid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eafsnit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etabel2">
    <w:name w:val="List Table 2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etabel3">
    <w:name w:val="List Table 3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9915C8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9915C8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9915C8"/>
  </w:style>
  <w:style w:type="character" w:styleId="Sidetal">
    <w:name w:val="page number"/>
    <w:basedOn w:val="Standardskrifttypeiafsnit"/>
    <w:uiPriority w:val="99"/>
    <w:semiHidden/>
    <w:unhideWhenUsed/>
    <w:rsid w:val="009915C8"/>
  </w:style>
  <w:style w:type="table" w:styleId="Almindeligtabel1">
    <w:name w:val="Plain Table 1"/>
    <w:basedOn w:val="Tabel-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9915C8"/>
    <w:rPr>
      <w:rFonts w:ascii="Consolas" w:hAnsi="Consolas"/>
      <w:szCs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9915C8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9915C8"/>
  </w:style>
  <w:style w:type="paragraph" w:styleId="Underskrift">
    <w:name w:val="Signature"/>
    <w:basedOn w:val="Normal"/>
    <w:link w:val="UnderskriftTegn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9915C8"/>
  </w:style>
  <w:style w:type="character" w:styleId="Strk">
    <w:name w:val="Strong"/>
    <w:basedOn w:val="Standardskrifttypeiafsnit"/>
    <w:uiPriority w:val="22"/>
    <w:semiHidden/>
    <w:unhideWhenUsed/>
    <w:qFormat/>
    <w:rsid w:val="009915C8"/>
    <w:rPr>
      <w:b/>
      <w:bCs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Kontaktoplysninger">
    <w:name w:val="Kontaktoplysninger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k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3B5A2C6100C04AAFE85E3CED07C7AD" ma:contentTypeVersion="11" ma:contentTypeDescription="Opret et nyt dokument." ma:contentTypeScope="" ma:versionID="1f2757b947e8c1fbe1beab8f40806869">
  <xsd:schema xmlns:xsd="http://www.w3.org/2001/XMLSchema" xmlns:xs="http://www.w3.org/2001/XMLSchema" xmlns:p="http://schemas.microsoft.com/office/2006/metadata/properties" xmlns:ns3="69045e80-a7fd-4650-ad46-da6ea680c5d6" xmlns:ns4="cb6095ac-5d8b-41eb-b21b-06c6a2664e52" targetNamespace="http://schemas.microsoft.com/office/2006/metadata/properties" ma:root="true" ma:fieldsID="434f62c01476954f4c16d4883d89ccb2" ns3:_="" ns4:_="">
    <xsd:import namespace="69045e80-a7fd-4650-ad46-da6ea680c5d6"/>
    <xsd:import namespace="cb6095ac-5d8b-41eb-b21b-06c6a2664e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045e80-a7fd-4650-ad46-da6ea680c5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095ac-5d8b-41eb-b21b-06c6a2664e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530140-8008-4D2F-BA38-0FB1C820F2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C4EE13-0503-4066-80F1-B4F99C831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045e80-a7fd-4650-ad46-da6ea680c5d6"/>
    <ds:schemaRef ds:uri="cb6095ac-5d8b-41eb-b21b-06c6a2664e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100</TotalTime>
  <Pages>2</Pages>
  <Words>200</Words>
  <Characters>1220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Marie-Louise Kragh Petersen</dc:creator>
  <cp:keywords/>
  <cp:lastModifiedBy>Marie-Louise Kragh Petersen</cp:lastModifiedBy>
  <cp:revision>6</cp:revision>
  <cp:lastPrinted>2020-07-08T12:42:00Z</cp:lastPrinted>
  <dcterms:created xsi:type="dcterms:W3CDTF">2020-06-16T07:20:00Z</dcterms:created>
  <dcterms:modified xsi:type="dcterms:W3CDTF">2020-08-11T06:34:00Z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0x010100893B5A2C6100C04AAFE85E3CED07C7AD</vt:lpwstr>
  </property>
</Properties>
</file>